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6697D" w14:textId="08D98F61" w:rsidR="0022059A" w:rsidRPr="0022059A" w:rsidRDefault="0022059A" w:rsidP="0022059A">
      <w:pPr>
        <w:spacing w:after="0"/>
        <w:jc w:val="left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22059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Temeljem članka 6. Propozicija natjecanja za prvenstvo mlađih pionira i pionira te kadeta i juniora za lige nogometnih Središta HNS-a u natjecateljskoj 2026/2027.g, 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klubovi su </w:t>
      </w:r>
      <w:r w:rsidR="00727E5B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sklopili</w:t>
      </w:r>
      <w:r w:rsidRPr="0022059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 </w:t>
      </w:r>
    </w:p>
    <w:p w14:paraId="7FF3BD59" w14:textId="4A8B2C98" w:rsidR="0022059A" w:rsidRPr="00727E5B" w:rsidRDefault="0022059A" w:rsidP="0022059A">
      <w:pPr>
        <w:spacing w:after="0"/>
        <w:jc w:val="left"/>
        <w:rPr>
          <w:rFonts w:ascii="Times New Roman" w:eastAsia="SimSun" w:hAnsi="Times New Roman" w:cs="Times New Roman"/>
          <w:b/>
          <w:sz w:val="20"/>
          <w:szCs w:val="20"/>
          <w:lang w:eastAsia="zh-CN"/>
        </w:rPr>
      </w:pPr>
      <w:r w:rsidRPr="0022059A">
        <w:rPr>
          <w:rFonts w:ascii="Times New Roman" w:eastAsia="SimSun" w:hAnsi="Times New Roman" w:cs="Times New Roman"/>
          <w:b/>
          <w:sz w:val="40"/>
          <w:szCs w:val="40"/>
          <w:lang w:eastAsia="zh-CN"/>
        </w:rPr>
        <w:t xml:space="preserve"> </w:t>
      </w:r>
    </w:p>
    <w:p w14:paraId="3C5A7802" w14:textId="2B01D276" w:rsidR="0022059A" w:rsidRPr="00727E5B" w:rsidRDefault="0022059A" w:rsidP="0022059A">
      <w:pPr>
        <w:spacing w:after="0"/>
        <w:jc w:val="center"/>
        <w:rPr>
          <w:rFonts w:ascii="Times New Roman" w:eastAsia="SimSun" w:hAnsi="Times New Roman" w:cs="Times New Roman"/>
          <w:b/>
          <w:sz w:val="36"/>
          <w:szCs w:val="36"/>
          <w:lang w:eastAsia="zh-CN"/>
        </w:rPr>
      </w:pPr>
      <w:r w:rsidRPr="00727E5B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 xml:space="preserve">S P O R A Z U M </w:t>
      </w:r>
    </w:p>
    <w:p w14:paraId="15C94DE6" w14:textId="77777777" w:rsidR="0022059A" w:rsidRPr="00727E5B" w:rsidRDefault="0022059A" w:rsidP="0022059A">
      <w:pPr>
        <w:spacing w:after="0"/>
        <w:jc w:val="center"/>
        <w:rPr>
          <w:rFonts w:ascii="Times New Roman" w:eastAsia="SimSun" w:hAnsi="Times New Roman" w:cs="Times New Roman"/>
          <w:b/>
          <w:sz w:val="36"/>
          <w:szCs w:val="36"/>
          <w:lang w:eastAsia="zh-CN"/>
        </w:rPr>
      </w:pPr>
      <w:r w:rsidRPr="00727E5B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O PROMJENI TERMINA UTAKMICE</w:t>
      </w:r>
    </w:p>
    <w:p w14:paraId="66BE1F15" w14:textId="77777777" w:rsidR="0022059A" w:rsidRPr="0022059A" w:rsidRDefault="0022059A" w:rsidP="0022059A">
      <w:pPr>
        <w:spacing w:after="0"/>
        <w:jc w:val="center"/>
        <w:rPr>
          <w:rFonts w:ascii="Times New Roman" w:eastAsia="SimSun" w:hAnsi="Times New Roman" w:cs="Times New Roman"/>
          <w:b/>
          <w:sz w:val="40"/>
          <w:szCs w:val="40"/>
          <w:lang w:eastAsia="zh-CN"/>
        </w:rPr>
      </w:pPr>
    </w:p>
    <w:p w14:paraId="7D89725E" w14:textId="5D1CBFF5" w:rsidR="0022059A" w:rsidRPr="0022059A" w:rsidRDefault="0022059A" w:rsidP="0022059A">
      <w:pPr>
        <w:spacing w:after="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14:paraId="11976B07" w14:textId="4C37BE5F" w:rsidR="0022059A" w:rsidRPr="0022059A" w:rsidRDefault="0022059A" w:rsidP="0022059A">
      <w:pPr>
        <w:spacing w:after="0"/>
        <w:jc w:val="left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22059A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</w:p>
    <w:tbl>
      <w:tblPr>
        <w:tblW w:w="9127" w:type="dxa"/>
        <w:tblLook w:val="04A0" w:firstRow="1" w:lastRow="0" w:firstColumn="1" w:lastColumn="0" w:noHBand="0" w:noVBand="1"/>
      </w:tblPr>
      <w:tblGrid>
        <w:gridCol w:w="776"/>
        <w:gridCol w:w="3600"/>
        <w:gridCol w:w="559"/>
        <w:gridCol w:w="4192"/>
      </w:tblGrid>
      <w:tr w:rsidR="0022059A" w:rsidRPr="0022059A" w14:paraId="6E2594E0" w14:textId="77777777">
        <w:tc>
          <w:tcPr>
            <w:tcW w:w="776" w:type="dxa"/>
            <w:hideMark/>
          </w:tcPr>
          <w:p w14:paraId="78F1B053" w14:textId="77777777" w:rsidR="0022059A" w:rsidRPr="0022059A" w:rsidRDefault="0022059A" w:rsidP="0022059A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22059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NK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06569D" w14:textId="77777777" w:rsidR="0022059A" w:rsidRPr="0022059A" w:rsidRDefault="0022059A" w:rsidP="0022059A">
            <w:pPr>
              <w:tabs>
                <w:tab w:val="left" w:pos="4993"/>
              </w:tabs>
              <w:spacing w:after="0" w:line="269" w:lineRule="exact"/>
              <w:jc w:val="center"/>
              <w:outlineLvl w:val="2"/>
              <w:rPr>
                <w:rFonts w:ascii="Verdana" w:eastAsia="Calibri" w:hAnsi="Verdana" w:cs="Times New Roman"/>
                <w:spacing w:val="4"/>
                <w:sz w:val="19"/>
                <w:szCs w:val="19"/>
                <w:u w:val="single"/>
              </w:rPr>
            </w:pPr>
          </w:p>
          <w:p w14:paraId="6D35A59E" w14:textId="77777777" w:rsidR="0022059A" w:rsidRPr="0022059A" w:rsidRDefault="0022059A" w:rsidP="0022059A">
            <w:pPr>
              <w:tabs>
                <w:tab w:val="left" w:pos="4993"/>
              </w:tabs>
              <w:spacing w:after="0" w:line="269" w:lineRule="exact"/>
              <w:jc w:val="center"/>
              <w:outlineLvl w:val="2"/>
              <w:rPr>
                <w:rFonts w:ascii="Verdana" w:eastAsia="Calibri" w:hAnsi="Verdana" w:cs="Times New Roman"/>
                <w:spacing w:val="4"/>
                <w:sz w:val="19"/>
                <w:szCs w:val="19"/>
                <w:u w:val="single"/>
              </w:rPr>
            </w:pPr>
          </w:p>
        </w:tc>
        <w:tc>
          <w:tcPr>
            <w:tcW w:w="559" w:type="dxa"/>
            <w:hideMark/>
          </w:tcPr>
          <w:p w14:paraId="3E1F7D7C" w14:textId="77777777" w:rsidR="0022059A" w:rsidRPr="0022059A" w:rsidRDefault="0022059A" w:rsidP="0022059A">
            <w:pPr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22059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iz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1DC4DA" w14:textId="77777777" w:rsidR="0022059A" w:rsidRPr="0022059A" w:rsidRDefault="0022059A" w:rsidP="0022059A">
            <w:pPr>
              <w:tabs>
                <w:tab w:val="left" w:pos="4993"/>
              </w:tabs>
              <w:spacing w:after="0" w:line="269" w:lineRule="exact"/>
              <w:jc w:val="center"/>
              <w:outlineLvl w:val="2"/>
              <w:rPr>
                <w:rFonts w:ascii="Verdana" w:eastAsia="Calibri" w:hAnsi="Verdana" w:cs="Times New Roman"/>
                <w:spacing w:val="4"/>
                <w:sz w:val="19"/>
                <w:szCs w:val="19"/>
                <w:u w:val="single"/>
              </w:rPr>
            </w:pPr>
          </w:p>
          <w:p w14:paraId="6615D1FC" w14:textId="77777777" w:rsidR="0022059A" w:rsidRPr="0022059A" w:rsidRDefault="0022059A" w:rsidP="0022059A">
            <w:pPr>
              <w:tabs>
                <w:tab w:val="left" w:pos="4993"/>
              </w:tabs>
              <w:spacing w:after="0" w:line="269" w:lineRule="exact"/>
              <w:jc w:val="center"/>
              <w:outlineLvl w:val="2"/>
              <w:rPr>
                <w:rFonts w:ascii="Verdana" w:eastAsia="Calibri" w:hAnsi="Verdana" w:cs="Times New Roman"/>
                <w:spacing w:val="4"/>
                <w:sz w:val="19"/>
                <w:szCs w:val="19"/>
                <w:u w:val="single"/>
              </w:rPr>
            </w:pPr>
          </w:p>
        </w:tc>
      </w:tr>
    </w:tbl>
    <w:p w14:paraId="32CD3788" w14:textId="77777777" w:rsidR="0022059A" w:rsidRPr="0022059A" w:rsidRDefault="0022059A" w:rsidP="0022059A">
      <w:pPr>
        <w:spacing w:after="0"/>
        <w:jc w:val="left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14:paraId="05D83473" w14:textId="77777777" w:rsidR="0022059A" w:rsidRPr="0022059A" w:rsidRDefault="0022059A" w:rsidP="0022059A">
      <w:pPr>
        <w:spacing w:after="0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22059A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     i</w:t>
      </w:r>
    </w:p>
    <w:p w14:paraId="5260E3A9" w14:textId="77777777" w:rsidR="0022059A" w:rsidRPr="0022059A" w:rsidRDefault="0022059A" w:rsidP="0022059A">
      <w:pPr>
        <w:spacing w:after="0"/>
        <w:jc w:val="left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tbl>
      <w:tblPr>
        <w:tblW w:w="9127" w:type="dxa"/>
        <w:tblLook w:val="04A0" w:firstRow="1" w:lastRow="0" w:firstColumn="1" w:lastColumn="0" w:noHBand="0" w:noVBand="1"/>
      </w:tblPr>
      <w:tblGrid>
        <w:gridCol w:w="776"/>
        <w:gridCol w:w="3600"/>
        <w:gridCol w:w="559"/>
        <w:gridCol w:w="4192"/>
      </w:tblGrid>
      <w:tr w:rsidR="0022059A" w:rsidRPr="0022059A" w14:paraId="3CFB7EE6" w14:textId="77777777">
        <w:tc>
          <w:tcPr>
            <w:tcW w:w="776" w:type="dxa"/>
            <w:hideMark/>
          </w:tcPr>
          <w:p w14:paraId="6A0AB9F6" w14:textId="77777777" w:rsidR="0022059A" w:rsidRPr="0022059A" w:rsidRDefault="0022059A" w:rsidP="0022059A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22059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NK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8CFDF7" w14:textId="77777777" w:rsidR="0022059A" w:rsidRPr="0022059A" w:rsidRDefault="0022059A" w:rsidP="0022059A">
            <w:pPr>
              <w:tabs>
                <w:tab w:val="left" w:pos="4993"/>
              </w:tabs>
              <w:spacing w:after="0" w:line="269" w:lineRule="exact"/>
              <w:jc w:val="center"/>
              <w:outlineLvl w:val="2"/>
              <w:rPr>
                <w:rFonts w:ascii="Verdana" w:eastAsia="Calibri" w:hAnsi="Verdana" w:cs="Times New Roman"/>
                <w:spacing w:val="4"/>
                <w:sz w:val="19"/>
                <w:szCs w:val="19"/>
                <w:u w:val="single"/>
              </w:rPr>
            </w:pPr>
          </w:p>
          <w:p w14:paraId="13F7C047" w14:textId="77777777" w:rsidR="0022059A" w:rsidRPr="0022059A" w:rsidRDefault="0022059A" w:rsidP="0022059A">
            <w:pPr>
              <w:tabs>
                <w:tab w:val="left" w:pos="4993"/>
              </w:tabs>
              <w:spacing w:after="0" w:line="269" w:lineRule="exact"/>
              <w:jc w:val="center"/>
              <w:outlineLvl w:val="2"/>
              <w:rPr>
                <w:rFonts w:ascii="Verdana" w:eastAsia="Calibri" w:hAnsi="Verdana" w:cs="Times New Roman"/>
                <w:spacing w:val="4"/>
                <w:sz w:val="19"/>
                <w:szCs w:val="19"/>
                <w:u w:val="single"/>
              </w:rPr>
            </w:pPr>
          </w:p>
        </w:tc>
        <w:tc>
          <w:tcPr>
            <w:tcW w:w="559" w:type="dxa"/>
            <w:hideMark/>
          </w:tcPr>
          <w:p w14:paraId="22982B94" w14:textId="77777777" w:rsidR="0022059A" w:rsidRPr="0022059A" w:rsidRDefault="0022059A" w:rsidP="0022059A">
            <w:pPr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22059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iz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CC80B1" w14:textId="77777777" w:rsidR="0022059A" w:rsidRPr="0022059A" w:rsidRDefault="0022059A" w:rsidP="0022059A">
            <w:pPr>
              <w:tabs>
                <w:tab w:val="left" w:pos="4993"/>
              </w:tabs>
              <w:spacing w:after="0" w:line="269" w:lineRule="exact"/>
              <w:jc w:val="center"/>
              <w:outlineLvl w:val="2"/>
              <w:rPr>
                <w:rFonts w:ascii="Verdana" w:eastAsia="Calibri" w:hAnsi="Verdana" w:cs="Times New Roman"/>
                <w:spacing w:val="4"/>
                <w:sz w:val="19"/>
                <w:szCs w:val="19"/>
                <w:u w:val="single"/>
              </w:rPr>
            </w:pPr>
          </w:p>
          <w:p w14:paraId="3A71DB6C" w14:textId="77777777" w:rsidR="0022059A" w:rsidRPr="0022059A" w:rsidRDefault="0022059A" w:rsidP="0022059A">
            <w:pPr>
              <w:tabs>
                <w:tab w:val="left" w:pos="4993"/>
              </w:tabs>
              <w:spacing w:after="0" w:line="269" w:lineRule="exact"/>
              <w:jc w:val="center"/>
              <w:outlineLvl w:val="2"/>
              <w:rPr>
                <w:rFonts w:ascii="Verdana" w:eastAsia="Calibri" w:hAnsi="Verdana" w:cs="Times New Roman"/>
                <w:spacing w:val="4"/>
                <w:sz w:val="19"/>
                <w:szCs w:val="19"/>
                <w:u w:val="single"/>
              </w:rPr>
            </w:pPr>
          </w:p>
        </w:tc>
      </w:tr>
    </w:tbl>
    <w:p w14:paraId="17400E08" w14:textId="77777777" w:rsidR="0022059A" w:rsidRPr="0022059A" w:rsidRDefault="0022059A" w:rsidP="0022059A">
      <w:pPr>
        <w:spacing w:after="0"/>
        <w:jc w:val="left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14:paraId="0F66FF88" w14:textId="24577A0D" w:rsidR="0022059A" w:rsidRPr="0022059A" w:rsidRDefault="00727E5B" w:rsidP="0022059A">
      <w:pPr>
        <w:spacing w:after="0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sporazumjeli su se</w:t>
      </w:r>
      <w:r w:rsidR="0022059A" w:rsidRPr="0022059A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da se utakmica</w:t>
      </w:r>
    </w:p>
    <w:p w14:paraId="7D65C7D7" w14:textId="77777777" w:rsidR="0022059A" w:rsidRPr="0022059A" w:rsidRDefault="0022059A" w:rsidP="0022059A">
      <w:pPr>
        <w:spacing w:after="0"/>
        <w:jc w:val="left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tbl>
      <w:tblPr>
        <w:tblW w:w="9354" w:type="dxa"/>
        <w:jc w:val="center"/>
        <w:tblLook w:val="04A0" w:firstRow="1" w:lastRow="0" w:firstColumn="1" w:lastColumn="0" w:noHBand="0" w:noVBand="1"/>
      </w:tblPr>
      <w:tblGrid>
        <w:gridCol w:w="1008"/>
        <w:gridCol w:w="1440"/>
        <w:gridCol w:w="2655"/>
        <w:gridCol w:w="1698"/>
        <w:gridCol w:w="2553"/>
      </w:tblGrid>
      <w:tr w:rsidR="0022059A" w:rsidRPr="0022059A" w14:paraId="2A1C0CA7" w14:textId="77777777" w:rsidTr="00727E5B">
        <w:trPr>
          <w:jc w:val="center"/>
        </w:trPr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B06F3A" w14:textId="77777777" w:rsidR="0022059A" w:rsidRPr="0022059A" w:rsidRDefault="0022059A" w:rsidP="0022059A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440" w:type="dxa"/>
            <w:vAlign w:val="center"/>
          </w:tcPr>
          <w:p w14:paraId="3FA7E21B" w14:textId="77777777" w:rsidR="0022059A" w:rsidRPr="0022059A" w:rsidRDefault="0022059A" w:rsidP="00727E5B">
            <w:pPr>
              <w:tabs>
                <w:tab w:val="left" w:pos="4993"/>
              </w:tabs>
              <w:spacing w:after="0" w:line="269" w:lineRule="exact"/>
              <w:jc w:val="left"/>
              <w:outlineLvl w:val="2"/>
              <w:rPr>
                <w:rFonts w:ascii="Verdana" w:eastAsia="Calibri" w:hAnsi="Verdana" w:cs="Times New Roman"/>
                <w:spacing w:val="4"/>
                <w:sz w:val="19"/>
                <w:szCs w:val="19"/>
                <w:u w:val="single"/>
              </w:rPr>
            </w:pPr>
          </w:p>
          <w:p w14:paraId="2699FE13" w14:textId="77777777" w:rsidR="0022059A" w:rsidRPr="0022059A" w:rsidRDefault="0022059A" w:rsidP="00727E5B">
            <w:pPr>
              <w:tabs>
                <w:tab w:val="left" w:pos="4993"/>
              </w:tabs>
              <w:spacing w:after="0" w:line="269" w:lineRule="exact"/>
              <w:jc w:val="left"/>
              <w:outlineLvl w:val="2"/>
              <w:rPr>
                <w:rFonts w:ascii="Times New Roman" w:eastAsia="Calibri" w:hAnsi="Times New Roman" w:cs="Times New Roman"/>
                <w:b/>
                <w:spacing w:val="4"/>
                <w:sz w:val="19"/>
                <w:szCs w:val="19"/>
                <w:u w:val="single"/>
              </w:rPr>
            </w:pPr>
            <w:r w:rsidRPr="0022059A">
              <w:rPr>
                <w:rFonts w:ascii="Times New Roman" w:eastAsia="Calibri" w:hAnsi="Times New Roman" w:cs="Calibri"/>
                <w:b/>
                <w:bCs/>
                <w:spacing w:val="5"/>
                <w:sz w:val="28"/>
                <w:szCs w:val="28"/>
              </w:rPr>
              <w:t xml:space="preserve">kola   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B4F7B0" w14:textId="77777777" w:rsidR="0022059A" w:rsidRPr="0022059A" w:rsidRDefault="0022059A" w:rsidP="00727E5B">
            <w:pPr>
              <w:spacing w:after="0"/>
              <w:jc w:val="left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698" w:type="dxa"/>
            <w:vAlign w:val="center"/>
          </w:tcPr>
          <w:p w14:paraId="458F2481" w14:textId="77777777" w:rsidR="0022059A" w:rsidRPr="0022059A" w:rsidRDefault="0022059A" w:rsidP="00727E5B">
            <w:pPr>
              <w:tabs>
                <w:tab w:val="left" w:pos="4993"/>
              </w:tabs>
              <w:spacing w:after="0" w:line="269" w:lineRule="exact"/>
              <w:jc w:val="left"/>
              <w:outlineLvl w:val="2"/>
              <w:rPr>
                <w:rFonts w:ascii="Verdana" w:eastAsia="Calibri" w:hAnsi="Verdana" w:cs="Times New Roman"/>
                <w:spacing w:val="4"/>
                <w:sz w:val="19"/>
                <w:szCs w:val="19"/>
                <w:u w:val="single"/>
              </w:rPr>
            </w:pPr>
          </w:p>
          <w:p w14:paraId="1F785596" w14:textId="1239042B" w:rsidR="0022059A" w:rsidRPr="0022059A" w:rsidRDefault="0022059A" w:rsidP="00727E5B">
            <w:pPr>
              <w:tabs>
                <w:tab w:val="left" w:pos="4993"/>
              </w:tabs>
              <w:spacing w:after="0" w:line="269" w:lineRule="exact"/>
              <w:ind w:right="72"/>
              <w:jc w:val="left"/>
              <w:outlineLvl w:val="2"/>
              <w:rPr>
                <w:rFonts w:ascii="Times New Roman" w:eastAsia="Calibri" w:hAnsi="Times New Roman" w:cs="Times New Roman"/>
                <w:b/>
                <w:spacing w:val="4"/>
                <w:sz w:val="28"/>
                <w:szCs w:val="28"/>
              </w:rPr>
            </w:pPr>
            <w:r w:rsidRPr="0022059A">
              <w:rPr>
                <w:rFonts w:ascii="Times New Roman" w:eastAsia="Calibri" w:hAnsi="Times New Roman" w:cs="Times New Roman"/>
                <w:b/>
                <w:spacing w:val="4"/>
                <w:sz w:val="28"/>
                <w:szCs w:val="28"/>
              </w:rPr>
              <w:t xml:space="preserve">igra dana 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782478" w14:textId="77777777" w:rsidR="0022059A" w:rsidRPr="0022059A" w:rsidRDefault="0022059A" w:rsidP="0022059A">
            <w:pPr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14:paraId="111E1C37" w14:textId="77777777" w:rsidR="0022059A" w:rsidRPr="0022059A" w:rsidRDefault="0022059A" w:rsidP="0022059A">
      <w:pPr>
        <w:spacing w:after="0"/>
        <w:jc w:val="left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tbl>
      <w:tblPr>
        <w:tblW w:w="9288" w:type="dxa"/>
        <w:tblLook w:val="04A0" w:firstRow="1" w:lastRow="0" w:firstColumn="1" w:lastColumn="0" w:noHBand="0" w:noVBand="1"/>
      </w:tblPr>
      <w:tblGrid>
        <w:gridCol w:w="733"/>
        <w:gridCol w:w="3241"/>
        <w:gridCol w:w="1855"/>
        <w:gridCol w:w="2019"/>
        <w:gridCol w:w="1440"/>
      </w:tblGrid>
      <w:tr w:rsidR="0022059A" w:rsidRPr="0022059A" w14:paraId="77E79F51" w14:textId="77777777" w:rsidTr="00727E5B">
        <w:tc>
          <w:tcPr>
            <w:tcW w:w="733" w:type="dxa"/>
            <w:vAlign w:val="center"/>
            <w:hideMark/>
          </w:tcPr>
          <w:p w14:paraId="4B2D30A3" w14:textId="77777777" w:rsidR="0022059A" w:rsidRPr="0022059A" w:rsidRDefault="0022059A" w:rsidP="00727E5B">
            <w:pPr>
              <w:spacing w:after="0"/>
              <w:jc w:val="left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22059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u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AFC212" w14:textId="77777777" w:rsidR="0022059A" w:rsidRPr="0022059A" w:rsidRDefault="0022059A" w:rsidP="00727E5B">
            <w:pPr>
              <w:tabs>
                <w:tab w:val="left" w:pos="4993"/>
              </w:tabs>
              <w:spacing w:after="0" w:line="269" w:lineRule="exact"/>
              <w:jc w:val="left"/>
              <w:outlineLvl w:val="2"/>
              <w:rPr>
                <w:rFonts w:ascii="Verdana" w:eastAsia="Calibri" w:hAnsi="Verdana" w:cs="Times New Roman"/>
                <w:spacing w:val="4"/>
                <w:sz w:val="19"/>
                <w:szCs w:val="19"/>
                <w:u w:val="single"/>
              </w:rPr>
            </w:pPr>
          </w:p>
          <w:p w14:paraId="34B4F2BF" w14:textId="77777777" w:rsidR="0022059A" w:rsidRPr="0022059A" w:rsidRDefault="0022059A" w:rsidP="00727E5B">
            <w:pPr>
              <w:tabs>
                <w:tab w:val="left" w:pos="4993"/>
              </w:tabs>
              <w:spacing w:after="0" w:line="269" w:lineRule="exact"/>
              <w:jc w:val="left"/>
              <w:outlineLvl w:val="2"/>
              <w:rPr>
                <w:rFonts w:ascii="Verdana" w:eastAsia="Calibri" w:hAnsi="Verdana" w:cs="Times New Roman"/>
                <w:spacing w:val="4"/>
                <w:sz w:val="19"/>
                <w:szCs w:val="19"/>
                <w:u w:val="single"/>
              </w:rPr>
            </w:pPr>
          </w:p>
        </w:tc>
        <w:tc>
          <w:tcPr>
            <w:tcW w:w="1855" w:type="dxa"/>
            <w:vAlign w:val="center"/>
            <w:hideMark/>
          </w:tcPr>
          <w:p w14:paraId="1CD16ACC" w14:textId="77777777" w:rsidR="0022059A" w:rsidRPr="0022059A" w:rsidRDefault="0022059A" w:rsidP="00727E5B">
            <w:pPr>
              <w:spacing w:after="0"/>
              <w:jc w:val="left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22059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s početkom u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FACCAF" w14:textId="77777777" w:rsidR="0022059A" w:rsidRPr="0022059A" w:rsidRDefault="0022059A" w:rsidP="00727E5B">
            <w:pPr>
              <w:tabs>
                <w:tab w:val="left" w:pos="4993"/>
              </w:tabs>
              <w:spacing w:after="0" w:line="269" w:lineRule="exact"/>
              <w:jc w:val="left"/>
              <w:outlineLvl w:val="2"/>
              <w:rPr>
                <w:rFonts w:ascii="Verdana" w:eastAsia="Calibri" w:hAnsi="Verdana" w:cs="Times New Roman"/>
                <w:spacing w:val="4"/>
                <w:sz w:val="19"/>
                <w:szCs w:val="19"/>
                <w:u w:val="single"/>
              </w:rPr>
            </w:pPr>
          </w:p>
          <w:p w14:paraId="388B0E5F" w14:textId="77777777" w:rsidR="0022059A" w:rsidRPr="0022059A" w:rsidRDefault="0022059A" w:rsidP="00727E5B">
            <w:pPr>
              <w:tabs>
                <w:tab w:val="left" w:pos="4993"/>
              </w:tabs>
              <w:spacing w:after="0" w:line="269" w:lineRule="exact"/>
              <w:jc w:val="left"/>
              <w:outlineLvl w:val="2"/>
              <w:rPr>
                <w:rFonts w:ascii="Verdana" w:eastAsia="Calibri" w:hAnsi="Verdana" w:cs="Times New Roman"/>
                <w:spacing w:val="4"/>
                <w:sz w:val="19"/>
                <w:szCs w:val="19"/>
                <w:u w:val="single"/>
              </w:rPr>
            </w:pPr>
          </w:p>
        </w:tc>
        <w:tc>
          <w:tcPr>
            <w:tcW w:w="1440" w:type="dxa"/>
            <w:vAlign w:val="center"/>
            <w:hideMark/>
          </w:tcPr>
          <w:p w14:paraId="49B32036" w14:textId="77777777" w:rsidR="0022059A" w:rsidRPr="0022059A" w:rsidRDefault="0022059A" w:rsidP="00727E5B">
            <w:pPr>
              <w:tabs>
                <w:tab w:val="left" w:pos="4993"/>
              </w:tabs>
              <w:spacing w:after="0" w:line="269" w:lineRule="exact"/>
              <w:jc w:val="left"/>
              <w:outlineLvl w:val="2"/>
              <w:rPr>
                <w:rFonts w:ascii="Times New Roman" w:eastAsia="Calibri" w:hAnsi="Times New Roman" w:cs="Times New Roman"/>
                <w:b/>
                <w:spacing w:val="4"/>
                <w:sz w:val="19"/>
                <w:szCs w:val="19"/>
                <w:u w:val="single"/>
              </w:rPr>
            </w:pPr>
            <w:r w:rsidRPr="0022059A">
              <w:rPr>
                <w:rFonts w:ascii="Times New Roman" w:eastAsia="Calibri" w:hAnsi="Times New Roman" w:cs="Calibri"/>
                <w:b/>
                <w:bCs/>
                <w:spacing w:val="5"/>
                <w:sz w:val="28"/>
                <w:szCs w:val="28"/>
              </w:rPr>
              <w:t>sati.</w:t>
            </w:r>
          </w:p>
        </w:tc>
      </w:tr>
    </w:tbl>
    <w:p w14:paraId="0BD7CF41" w14:textId="77777777" w:rsidR="0022059A" w:rsidRPr="0022059A" w:rsidRDefault="0022059A" w:rsidP="0022059A">
      <w:pPr>
        <w:spacing w:after="0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14:paraId="58EE5044" w14:textId="77777777" w:rsidR="0022059A" w:rsidRPr="0022059A" w:rsidRDefault="0022059A" w:rsidP="0022059A">
      <w:pPr>
        <w:spacing w:after="0"/>
        <w:jc w:val="left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22059A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Ovaj sporazum predstavnici klubova ovjeravaju pečatom i potpisom, a </w:t>
      </w:r>
    </w:p>
    <w:p w14:paraId="498A2F86" w14:textId="77777777" w:rsidR="0022059A" w:rsidRPr="0022059A" w:rsidRDefault="0022059A" w:rsidP="0022059A">
      <w:pPr>
        <w:spacing w:after="0"/>
        <w:jc w:val="left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tbl>
      <w:tblPr>
        <w:tblpPr w:leftFromText="180" w:rightFromText="180" w:vertAnchor="text" w:horzAnchor="page" w:tblpX="4051" w:tblpY="87"/>
        <w:tblW w:w="2988" w:type="dxa"/>
        <w:tblLook w:val="04A0" w:firstRow="1" w:lastRow="0" w:firstColumn="1" w:lastColumn="0" w:noHBand="0" w:noVBand="1"/>
      </w:tblPr>
      <w:tblGrid>
        <w:gridCol w:w="2988"/>
      </w:tblGrid>
      <w:tr w:rsidR="0022059A" w:rsidRPr="0022059A" w14:paraId="2A94D466" w14:textId="77777777" w:rsidTr="0022059A"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4DF3F5" w14:textId="77777777" w:rsidR="0022059A" w:rsidRPr="0022059A" w:rsidRDefault="0022059A" w:rsidP="0022059A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</w:tbl>
    <w:p w14:paraId="2AA51117" w14:textId="6432215F" w:rsidR="0022059A" w:rsidRPr="0022059A" w:rsidRDefault="0022059A" w:rsidP="0022059A">
      <w:pPr>
        <w:spacing w:after="0"/>
        <w:jc w:val="left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22059A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sklopljen je </w:t>
      </w: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dana</w:t>
      </w:r>
    </w:p>
    <w:p w14:paraId="198D7680" w14:textId="77777777" w:rsidR="0022059A" w:rsidRDefault="0022059A" w:rsidP="0022059A">
      <w:pPr>
        <w:spacing w:after="0"/>
        <w:jc w:val="left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14:paraId="6307C97D" w14:textId="77777777" w:rsidR="0022059A" w:rsidRDefault="0022059A" w:rsidP="0022059A">
      <w:pPr>
        <w:spacing w:after="0"/>
        <w:jc w:val="left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14:paraId="3B730C88" w14:textId="77777777" w:rsidR="0022059A" w:rsidRDefault="0022059A" w:rsidP="0022059A">
      <w:pPr>
        <w:spacing w:after="0"/>
        <w:jc w:val="left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14:paraId="73329F0D" w14:textId="77777777" w:rsidR="0022059A" w:rsidRPr="0022059A" w:rsidRDefault="0022059A" w:rsidP="0022059A">
      <w:pPr>
        <w:spacing w:after="0"/>
        <w:jc w:val="left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tbl>
      <w:tblPr>
        <w:tblpPr w:leftFromText="180" w:rightFromText="180" w:vertAnchor="text" w:horzAnchor="page" w:tblpX="2786" w:tblpY="-38"/>
        <w:tblW w:w="3060" w:type="dxa"/>
        <w:tblLook w:val="04A0" w:firstRow="1" w:lastRow="0" w:firstColumn="1" w:lastColumn="0" w:noHBand="0" w:noVBand="1"/>
      </w:tblPr>
      <w:tblGrid>
        <w:gridCol w:w="3060"/>
      </w:tblGrid>
      <w:tr w:rsidR="0022059A" w:rsidRPr="0022059A" w14:paraId="221A6247" w14:textId="77777777"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C9BB11" w14:textId="57450385" w:rsidR="0022059A" w:rsidRPr="0022059A" w:rsidRDefault="0022059A" w:rsidP="0022059A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</w:tbl>
    <w:p w14:paraId="6939153B" w14:textId="77777777" w:rsidR="0022059A" w:rsidRPr="0022059A" w:rsidRDefault="0022059A" w:rsidP="0022059A">
      <w:pPr>
        <w:spacing w:after="0"/>
        <w:jc w:val="left"/>
        <w:rPr>
          <w:rFonts w:ascii="Times New Roman" w:eastAsia="SimSun" w:hAnsi="Times New Roman" w:cs="Times New Roman"/>
          <w:vanish/>
          <w:sz w:val="24"/>
          <w:szCs w:val="24"/>
          <w:lang w:val="en-GB" w:eastAsia="zh-CN"/>
        </w:rPr>
      </w:pPr>
    </w:p>
    <w:tbl>
      <w:tblPr>
        <w:tblpPr w:leftFromText="180" w:rightFromText="180" w:vertAnchor="text" w:horzAnchor="page" w:tblpX="7106" w:tblpY="-38"/>
        <w:tblW w:w="3240" w:type="dxa"/>
        <w:tblLook w:val="04A0" w:firstRow="1" w:lastRow="0" w:firstColumn="1" w:lastColumn="0" w:noHBand="0" w:noVBand="1"/>
      </w:tblPr>
      <w:tblGrid>
        <w:gridCol w:w="3240"/>
      </w:tblGrid>
      <w:tr w:rsidR="0022059A" w:rsidRPr="0022059A" w14:paraId="1D2B7892" w14:textId="77777777"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077A9" w14:textId="77777777" w:rsidR="0022059A" w:rsidRPr="0022059A" w:rsidRDefault="0022059A" w:rsidP="0022059A">
            <w:pPr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14:paraId="27BD3B47" w14:textId="039304FA" w:rsidR="0022059A" w:rsidRPr="0022059A" w:rsidRDefault="0022059A" w:rsidP="0022059A">
      <w:pPr>
        <w:spacing w:after="0"/>
        <w:jc w:val="left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NK</w:t>
      </w:r>
      <w:r w:rsidRPr="0022059A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               NK                                                                 </w:t>
      </w:r>
    </w:p>
    <w:p w14:paraId="2197DC26" w14:textId="77777777" w:rsidR="0022059A" w:rsidRPr="0022059A" w:rsidRDefault="0022059A" w:rsidP="0022059A">
      <w:pPr>
        <w:spacing w:after="0"/>
        <w:jc w:val="left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22059A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</w:p>
    <w:p w14:paraId="59E570F9" w14:textId="77777777" w:rsidR="0022059A" w:rsidRPr="0022059A" w:rsidRDefault="0022059A" w:rsidP="0022059A">
      <w:pPr>
        <w:spacing w:after="0"/>
        <w:jc w:val="left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22059A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             _________________________</w:t>
      </w:r>
      <w:r w:rsidRPr="0022059A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ab/>
        <w:t xml:space="preserve">      _________________________</w:t>
      </w:r>
    </w:p>
    <w:p w14:paraId="522BF21F" w14:textId="45847843" w:rsidR="0022059A" w:rsidRPr="0022059A" w:rsidRDefault="0022059A" w:rsidP="0022059A">
      <w:pPr>
        <w:spacing w:after="0"/>
        <w:jc w:val="left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22059A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                           (potpis</w:t>
      </w: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i pečat</w:t>
      </w:r>
      <w:r w:rsidRPr="0022059A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)</w:t>
      </w:r>
      <w:r w:rsidRPr="0022059A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ab/>
      </w:r>
      <w:r w:rsidRPr="0022059A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ab/>
      </w:r>
      <w:r w:rsidRPr="0022059A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ab/>
        <w:t xml:space="preserve">       (potpis</w:t>
      </w:r>
      <w:r w:rsidR="009E7F67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i pečat</w:t>
      </w:r>
      <w:r w:rsidRPr="0022059A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)</w:t>
      </w:r>
    </w:p>
    <w:p w14:paraId="7AF47E27" w14:textId="77777777" w:rsidR="0022059A" w:rsidRPr="0022059A" w:rsidRDefault="0022059A" w:rsidP="0022059A">
      <w:pPr>
        <w:spacing w:after="0"/>
        <w:jc w:val="left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14:paraId="109897C8" w14:textId="71FBC4CA" w:rsidR="0022059A" w:rsidRPr="0022059A" w:rsidRDefault="0022059A" w:rsidP="0022059A">
      <w:pPr>
        <w:spacing w:after="0"/>
        <w:jc w:val="left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22059A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ab/>
      </w:r>
      <w:r w:rsidRPr="0022059A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ab/>
      </w:r>
      <w:r w:rsidRPr="0022059A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ab/>
      </w:r>
      <w:r w:rsidRPr="0022059A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ab/>
      </w:r>
      <w:r w:rsidRPr="0022059A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ab/>
      </w:r>
    </w:p>
    <w:p w14:paraId="1C34A4ED" w14:textId="1CF48D2C" w:rsidR="00BD3617" w:rsidRPr="006D62D5" w:rsidRDefault="00727E5B" w:rsidP="00976F8A">
      <w:pPr>
        <w:rPr>
          <w:b/>
          <w:bCs/>
          <w:sz w:val="24"/>
          <w:szCs w:val="24"/>
        </w:rPr>
      </w:pPr>
      <w:r w:rsidRPr="006D62D5">
        <w:rPr>
          <w:b/>
          <w:bCs/>
          <w:sz w:val="24"/>
          <w:szCs w:val="24"/>
          <w:shd w:val="clear" w:color="auto" w:fill="DBE5F1" w:themeFill="accent1" w:themeFillTint="33"/>
        </w:rPr>
        <w:t xml:space="preserve">Sporazum dostaviti Povjereniku za natjecanje na e-mail: </w:t>
      </w:r>
      <w:hyperlink r:id="rId7" w:history="1">
        <w:r w:rsidRPr="006D62D5">
          <w:rPr>
            <w:rStyle w:val="Hiperveza"/>
            <w:b/>
            <w:bCs/>
            <w:sz w:val="24"/>
            <w:szCs w:val="24"/>
            <w:shd w:val="clear" w:color="auto" w:fill="DBE5F1" w:themeFill="accent1" w:themeFillTint="33"/>
          </w:rPr>
          <w:t>nogometni-savez@bj.t-com.hr</w:t>
        </w:r>
      </w:hyperlink>
      <w:r w:rsidRPr="006D62D5">
        <w:rPr>
          <w:b/>
          <w:bCs/>
          <w:sz w:val="24"/>
          <w:szCs w:val="24"/>
        </w:rPr>
        <w:t xml:space="preserve"> </w:t>
      </w:r>
    </w:p>
    <w:sectPr w:rsidR="00BD3617" w:rsidRPr="006D62D5" w:rsidSect="00D64CA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835" w:right="1418" w:bottom="1985" w:left="1418" w:header="0" w:footer="154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0A7B1" w14:textId="77777777" w:rsidR="000D454F" w:rsidRDefault="000D454F" w:rsidP="00504676">
      <w:r>
        <w:separator/>
      </w:r>
    </w:p>
  </w:endnote>
  <w:endnote w:type="continuationSeparator" w:id="0">
    <w:p w14:paraId="117B4995" w14:textId="77777777" w:rsidR="000D454F" w:rsidRDefault="000D454F" w:rsidP="00504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otham Book">
    <w:altName w:val="Gotham Book"/>
    <w:charset w:val="00"/>
    <w:family w:val="auto"/>
    <w:pitch w:val="variable"/>
    <w:sig w:usb0="A00000AF" w:usb1="40000048" w:usb2="00000000" w:usb3="00000000" w:csb0="0000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67888" w14:textId="77777777" w:rsidR="003B446A" w:rsidRPr="00612BA5" w:rsidRDefault="00857923" w:rsidP="00DB2B70">
    <w:pPr>
      <w:pStyle w:val="Podnoje"/>
      <w:tabs>
        <w:tab w:val="clear" w:pos="4536"/>
        <w:tab w:val="clear" w:pos="9072"/>
      </w:tabs>
      <w:ind w:right="-711"/>
    </w:pPr>
    <w:r>
      <w:rPr>
        <w:noProof/>
      </w:rPr>
      <w:drawing>
        <wp:anchor distT="0" distB="0" distL="114300" distR="114300" simplePos="0" relativeHeight="251728384" behindDoc="0" locked="0" layoutInCell="1" allowOverlap="1" wp14:anchorId="037C1A2E" wp14:editId="44ED7A0E">
          <wp:simplePos x="0" y="0"/>
          <wp:positionH relativeFrom="margin">
            <wp:align>center</wp:align>
          </wp:positionH>
          <wp:positionV relativeFrom="paragraph">
            <wp:posOffset>68457</wp:posOffset>
          </wp:positionV>
          <wp:extent cx="6791987" cy="687436"/>
          <wp:effectExtent l="0" t="0" r="0" b="0"/>
          <wp:wrapNone/>
          <wp:docPr id="52558518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5585181" name="Picture 525585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91987" cy="6874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09253" w14:textId="77777777" w:rsidR="00353042" w:rsidRDefault="00353042" w:rsidP="00583013">
    <w:pPr>
      <w:pStyle w:val="Podnoje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76A5B" w14:textId="77777777" w:rsidR="000D454F" w:rsidRDefault="000D454F" w:rsidP="00504676">
      <w:r>
        <w:separator/>
      </w:r>
    </w:p>
  </w:footnote>
  <w:footnote w:type="continuationSeparator" w:id="0">
    <w:p w14:paraId="438E7869" w14:textId="77777777" w:rsidR="000D454F" w:rsidRDefault="000D454F" w:rsidP="00504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2CC47" w14:textId="77777777" w:rsidR="003B446A" w:rsidRDefault="0038535B" w:rsidP="00583013">
    <w:pPr>
      <w:pStyle w:val="Zaglavlje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726336" behindDoc="0" locked="0" layoutInCell="1" allowOverlap="1" wp14:anchorId="6BD8BEFC" wp14:editId="0E9E0E2B">
          <wp:simplePos x="0" y="0"/>
          <wp:positionH relativeFrom="margin">
            <wp:align>center</wp:align>
          </wp:positionH>
          <wp:positionV relativeFrom="margin">
            <wp:posOffset>-1529219</wp:posOffset>
          </wp:positionV>
          <wp:extent cx="6403975" cy="1273810"/>
          <wp:effectExtent l="0" t="0" r="0" b="2540"/>
          <wp:wrapSquare wrapText="bothSides"/>
          <wp:docPr id="19154502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2410535" name="Picture 9524105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3975" cy="1273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B2B70">
      <w:rPr>
        <w:noProof/>
      </w:rPr>
      <w:drawing>
        <wp:anchor distT="0" distB="0" distL="114300" distR="114300" simplePos="0" relativeHeight="251712000" behindDoc="1" locked="0" layoutInCell="1" allowOverlap="1" wp14:anchorId="22009CB7" wp14:editId="0B8024DC">
          <wp:simplePos x="0" y="0"/>
          <wp:positionH relativeFrom="column">
            <wp:posOffset>1833245</wp:posOffset>
          </wp:positionH>
          <wp:positionV relativeFrom="paragraph">
            <wp:posOffset>2314575</wp:posOffset>
          </wp:positionV>
          <wp:extent cx="4815850" cy="6074676"/>
          <wp:effectExtent l="0" t="0" r="3810" b="2540"/>
          <wp:wrapNone/>
          <wp:docPr id="1950664190" name="Picture 1950664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15850" cy="60746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61628" w14:textId="77777777" w:rsidR="00353042" w:rsidRPr="00DB2B70" w:rsidRDefault="00DB2B70" w:rsidP="00504676">
    <w:pPr>
      <w:pStyle w:val="Zaglavlje"/>
    </w:pPr>
    <w:r>
      <w:rPr>
        <w:noProof/>
      </w:rPr>
      <w:drawing>
        <wp:anchor distT="0" distB="0" distL="114300" distR="114300" simplePos="0" relativeHeight="251709952" behindDoc="1" locked="0" layoutInCell="1" allowOverlap="1" wp14:anchorId="74F36C74" wp14:editId="39948B16">
          <wp:simplePos x="0" y="0"/>
          <wp:positionH relativeFrom="page">
            <wp:posOffset>560070</wp:posOffset>
          </wp:positionH>
          <wp:positionV relativeFrom="page">
            <wp:posOffset>123825</wp:posOffset>
          </wp:positionV>
          <wp:extent cx="6440400" cy="1310400"/>
          <wp:effectExtent l="0" t="0" r="0" b="4445"/>
          <wp:wrapSquare wrapText="bothSides"/>
          <wp:docPr id="296421742" name="Picture 2964217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0400" cy="13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10976" behindDoc="1" locked="0" layoutInCell="1" allowOverlap="1" wp14:anchorId="12A8A908" wp14:editId="6B6949CE">
          <wp:simplePos x="0" y="0"/>
          <wp:positionH relativeFrom="column">
            <wp:posOffset>1843606</wp:posOffset>
          </wp:positionH>
          <wp:positionV relativeFrom="paragraph">
            <wp:posOffset>1676400</wp:posOffset>
          </wp:positionV>
          <wp:extent cx="4815850" cy="6074676"/>
          <wp:effectExtent l="0" t="0" r="3810" b="2540"/>
          <wp:wrapNone/>
          <wp:docPr id="810758487" name="Picture 8107584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15850" cy="60746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45B49"/>
    <w:multiLevelType w:val="hybridMultilevel"/>
    <w:tmpl w:val="A0F0942E"/>
    <w:lvl w:ilvl="0" w:tplc="2A5A49B8">
      <w:numFmt w:val="bullet"/>
      <w:lvlText w:val="-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9EC8D5FC">
      <w:numFmt w:val="bullet"/>
      <w:lvlText w:val="•"/>
      <w:lvlJc w:val="left"/>
      <w:pPr>
        <w:ind w:left="1696" w:hanging="360"/>
      </w:pPr>
      <w:rPr>
        <w:rFonts w:hint="default"/>
        <w:lang w:val="hr-HR" w:eastAsia="en-US" w:bidi="ar-SA"/>
      </w:rPr>
    </w:lvl>
    <w:lvl w:ilvl="2" w:tplc="A90CABAE">
      <w:numFmt w:val="bullet"/>
      <w:lvlText w:val="•"/>
      <w:lvlJc w:val="left"/>
      <w:pPr>
        <w:ind w:left="2572" w:hanging="360"/>
      </w:pPr>
      <w:rPr>
        <w:rFonts w:hint="default"/>
        <w:lang w:val="hr-HR" w:eastAsia="en-US" w:bidi="ar-SA"/>
      </w:rPr>
    </w:lvl>
    <w:lvl w:ilvl="3" w:tplc="C58E64EE">
      <w:numFmt w:val="bullet"/>
      <w:lvlText w:val="•"/>
      <w:lvlJc w:val="left"/>
      <w:pPr>
        <w:ind w:left="3448" w:hanging="360"/>
      </w:pPr>
      <w:rPr>
        <w:rFonts w:hint="default"/>
        <w:lang w:val="hr-HR" w:eastAsia="en-US" w:bidi="ar-SA"/>
      </w:rPr>
    </w:lvl>
    <w:lvl w:ilvl="4" w:tplc="5E44E5F8">
      <w:numFmt w:val="bullet"/>
      <w:lvlText w:val="•"/>
      <w:lvlJc w:val="left"/>
      <w:pPr>
        <w:ind w:left="4324" w:hanging="360"/>
      </w:pPr>
      <w:rPr>
        <w:rFonts w:hint="default"/>
        <w:lang w:val="hr-HR" w:eastAsia="en-US" w:bidi="ar-SA"/>
      </w:rPr>
    </w:lvl>
    <w:lvl w:ilvl="5" w:tplc="0D666124">
      <w:numFmt w:val="bullet"/>
      <w:lvlText w:val="•"/>
      <w:lvlJc w:val="left"/>
      <w:pPr>
        <w:ind w:left="5200" w:hanging="360"/>
      </w:pPr>
      <w:rPr>
        <w:rFonts w:hint="default"/>
        <w:lang w:val="hr-HR" w:eastAsia="en-US" w:bidi="ar-SA"/>
      </w:rPr>
    </w:lvl>
    <w:lvl w:ilvl="6" w:tplc="2084BDD2">
      <w:numFmt w:val="bullet"/>
      <w:lvlText w:val="•"/>
      <w:lvlJc w:val="left"/>
      <w:pPr>
        <w:ind w:left="6076" w:hanging="360"/>
      </w:pPr>
      <w:rPr>
        <w:rFonts w:hint="default"/>
        <w:lang w:val="hr-HR" w:eastAsia="en-US" w:bidi="ar-SA"/>
      </w:rPr>
    </w:lvl>
    <w:lvl w:ilvl="7" w:tplc="CCF66E74">
      <w:numFmt w:val="bullet"/>
      <w:lvlText w:val="•"/>
      <w:lvlJc w:val="left"/>
      <w:pPr>
        <w:ind w:left="6952" w:hanging="360"/>
      </w:pPr>
      <w:rPr>
        <w:rFonts w:hint="default"/>
        <w:lang w:val="hr-HR" w:eastAsia="en-US" w:bidi="ar-SA"/>
      </w:rPr>
    </w:lvl>
    <w:lvl w:ilvl="8" w:tplc="E020C530">
      <w:numFmt w:val="bullet"/>
      <w:lvlText w:val="•"/>
      <w:lvlJc w:val="left"/>
      <w:pPr>
        <w:ind w:left="7828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4BE13724"/>
    <w:multiLevelType w:val="hybridMultilevel"/>
    <w:tmpl w:val="91FC13C4"/>
    <w:lvl w:ilvl="0" w:tplc="BF245EAA">
      <w:numFmt w:val="bullet"/>
      <w:lvlText w:val="☐"/>
      <w:lvlJc w:val="left"/>
      <w:pPr>
        <w:ind w:left="240" w:hanging="22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1" w:tplc="136A5100">
      <w:numFmt w:val="bullet"/>
      <w:lvlText w:val="•"/>
      <w:lvlJc w:val="left"/>
      <w:pPr>
        <w:ind w:left="1224" w:hanging="228"/>
      </w:pPr>
      <w:rPr>
        <w:rFonts w:hint="default"/>
        <w:lang w:val="en-US" w:eastAsia="en-US" w:bidi="ar-SA"/>
      </w:rPr>
    </w:lvl>
    <w:lvl w:ilvl="2" w:tplc="D6180D0C">
      <w:numFmt w:val="bullet"/>
      <w:lvlText w:val="•"/>
      <w:lvlJc w:val="left"/>
      <w:pPr>
        <w:ind w:left="2208" w:hanging="228"/>
      </w:pPr>
      <w:rPr>
        <w:rFonts w:hint="default"/>
        <w:lang w:val="en-US" w:eastAsia="en-US" w:bidi="ar-SA"/>
      </w:rPr>
    </w:lvl>
    <w:lvl w:ilvl="3" w:tplc="0108F8C4">
      <w:numFmt w:val="bullet"/>
      <w:lvlText w:val="•"/>
      <w:lvlJc w:val="left"/>
      <w:pPr>
        <w:ind w:left="3192" w:hanging="228"/>
      </w:pPr>
      <w:rPr>
        <w:rFonts w:hint="default"/>
        <w:lang w:val="en-US" w:eastAsia="en-US" w:bidi="ar-SA"/>
      </w:rPr>
    </w:lvl>
    <w:lvl w:ilvl="4" w:tplc="F8B00DF8">
      <w:numFmt w:val="bullet"/>
      <w:lvlText w:val="•"/>
      <w:lvlJc w:val="left"/>
      <w:pPr>
        <w:ind w:left="4176" w:hanging="228"/>
      </w:pPr>
      <w:rPr>
        <w:rFonts w:hint="default"/>
        <w:lang w:val="en-US" w:eastAsia="en-US" w:bidi="ar-SA"/>
      </w:rPr>
    </w:lvl>
    <w:lvl w:ilvl="5" w:tplc="48DECC7E">
      <w:numFmt w:val="bullet"/>
      <w:lvlText w:val="•"/>
      <w:lvlJc w:val="left"/>
      <w:pPr>
        <w:ind w:left="5160" w:hanging="228"/>
      </w:pPr>
      <w:rPr>
        <w:rFonts w:hint="default"/>
        <w:lang w:val="en-US" w:eastAsia="en-US" w:bidi="ar-SA"/>
      </w:rPr>
    </w:lvl>
    <w:lvl w:ilvl="6" w:tplc="B27A9394">
      <w:numFmt w:val="bullet"/>
      <w:lvlText w:val="•"/>
      <w:lvlJc w:val="left"/>
      <w:pPr>
        <w:ind w:left="6144" w:hanging="228"/>
      </w:pPr>
      <w:rPr>
        <w:rFonts w:hint="default"/>
        <w:lang w:val="en-US" w:eastAsia="en-US" w:bidi="ar-SA"/>
      </w:rPr>
    </w:lvl>
    <w:lvl w:ilvl="7" w:tplc="26CA5664">
      <w:numFmt w:val="bullet"/>
      <w:lvlText w:val="•"/>
      <w:lvlJc w:val="left"/>
      <w:pPr>
        <w:ind w:left="7128" w:hanging="228"/>
      </w:pPr>
      <w:rPr>
        <w:rFonts w:hint="default"/>
        <w:lang w:val="en-US" w:eastAsia="en-US" w:bidi="ar-SA"/>
      </w:rPr>
    </w:lvl>
    <w:lvl w:ilvl="8" w:tplc="AADAF618">
      <w:numFmt w:val="bullet"/>
      <w:lvlText w:val="•"/>
      <w:lvlJc w:val="left"/>
      <w:pPr>
        <w:ind w:left="8112" w:hanging="228"/>
      </w:pPr>
      <w:rPr>
        <w:rFonts w:hint="default"/>
        <w:lang w:val="en-US" w:eastAsia="en-US" w:bidi="ar-SA"/>
      </w:rPr>
    </w:lvl>
  </w:abstractNum>
  <w:num w:numId="1" w16cid:durableId="851189117">
    <w:abstractNumId w:val="0"/>
  </w:num>
  <w:num w:numId="2" w16cid:durableId="1874070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59A"/>
    <w:rsid w:val="000112A8"/>
    <w:rsid w:val="00021592"/>
    <w:rsid w:val="00023462"/>
    <w:rsid w:val="00055A25"/>
    <w:rsid w:val="000778BB"/>
    <w:rsid w:val="00080146"/>
    <w:rsid w:val="000A175F"/>
    <w:rsid w:val="000D316C"/>
    <w:rsid w:val="000D454F"/>
    <w:rsid w:val="000D7097"/>
    <w:rsid w:val="000F34FD"/>
    <w:rsid w:val="0010744C"/>
    <w:rsid w:val="00136CC0"/>
    <w:rsid w:val="00144810"/>
    <w:rsid w:val="001D53C2"/>
    <w:rsid w:val="001E3940"/>
    <w:rsid w:val="001E470F"/>
    <w:rsid w:val="00202832"/>
    <w:rsid w:val="0021783C"/>
    <w:rsid w:val="00220344"/>
    <w:rsid w:val="0022059A"/>
    <w:rsid w:val="00234834"/>
    <w:rsid w:val="00260F6F"/>
    <w:rsid w:val="002637E8"/>
    <w:rsid w:val="00281EE1"/>
    <w:rsid w:val="002904D0"/>
    <w:rsid w:val="002B75A1"/>
    <w:rsid w:val="002D3A31"/>
    <w:rsid w:val="002F6480"/>
    <w:rsid w:val="00344912"/>
    <w:rsid w:val="00353042"/>
    <w:rsid w:val="00370A14"/>
    <w:rsid w:val="0038535B"/>
    <w:rsid w:val="003B446A"/>
    <w:rsid w:val="003C259E"/>
    <w:rsid w:val="003D2C12"/>
    <w:rsid w:val="003E16C6"/>
    <w:rsid w:val="00416232"/>
    <w:rsid w:val="0042746B"/>
    <w:rsid w:val="004303CC"/>
    <w:rsid w:val="00440701"/>
    <w:rsid w:val="00457FBC"/>
    <w:rsid w:val="004F6C30"/>
    <w:rsid w:val="00504676"/>
    <w:rsid w:val="00513535"/>
    <w:rsid w:val="00521017"/>
    <w:rsid w:val="005325CC"/>
    <w:rsid w:val="00545585"/>
    <w:rsid w:val="00555153"/>
    <w:rsid w:val="00555310"/>
    <w:rsid w:val="00556F62"/>
    <w:rsid w:val="005618A5"/>
    <w:rsid w:val="0058200D"/>
    <w:rsid w:val="00583013"/>
    <w:rsid w:val="00612BA5"/>
    <w:rsid w:val="006401BD"/>
    <w:rsid w:val="00642041"/>
    <w:rsid w:val="006548C6"/>
    <w:rsid w:val="00665C81"/>
    <w:rsid w:val="00667567"/>
    <w:rsid w:val="006A04EA"/>
    <w:rsid w:val="006C629F"/>
    <w:rsid w:val="006D1AA9"/>
    <w:rsid w:val="006D62D5"/>
    <w:rsid w:val="006E26A8"/>
    <w:rsid w:val="006E7A83"/>
    <w:rsid w:val="006F451D"/>
    <w:rsid w:val="007128C9"/>
    <w:rsid w:val="00721C68"/>
    <w:rsid w:val="00727E5B"/>
    <w:rsid w:val="00781599"/>
    <w:rsid w:val="007D60EC"/>
    <w:rsid w:val="007E43F2"/>
    <w:rsid w:val="007F67AD"/>
    <w:rsid w:val="00801A92"/>
    <w:rsid w:val="00805E85"/>
    <w:rsid w:val="00807782"/>
    <w:rsid w:val="00822A8E"/>
    <w:rsid w:val="0083214E"/>
    <w:rsid w:val="00851434"/>
    <w:rsid w:val="00857923"/>
    <w:rsid w:val="008A49F1"/>
    <w:rsid w:val="008E1296"/>
    <w:rsid w:val="008F3E5C"/>
    <w:rsid w:val="009207D9"/>
    <w:rsid w:val="0092160C"/>
    <w:rsid w:val="009216ED"/>
    <w:rsid w:val="009246AE"/>
    <w:rsid w:val="00926BE5"/>
    <w:rsid w:val="00955A9E"/>
    <w:rsid w:val="009704EF"/>
    <w:rsid w:val="00976F8A"/>
    <w:rsid w:val="009B50EB"/>
    <w:rsid w:val="009B610B"/>
    <w:rsid w:val="009C77F1"/>
    <w:rsid w:val="009E7F67"/>
    <w:rsid w:val="009F2A97"/>
    <w:rsid w:val="00A03256"/>
    <w:rsid w:val="00A10885"/>
    <w:rsid w:val="00A300A0"/>
    <w:rsid w:val="00A32341"/>
    <w:rsid w:val="00A37C60"/>
    <w:rsid w:val="00A44C38"/>
    <w:rsid w:val="00A619FC"/>
    <w:rsid w:val="00AA23B1"/>
    <w:rsid w:val="00AD1728"/>
    <w:rsid w:val="00AD5458"/>
    <w:rsid w:val="00AD5802"/>
    <w:rsid w:val="00AD69D7"/>
    <w:rsid w:val="00AE721A"/>
    <w:rsid w:val="00B04C5E"/>
    <w:rsid w:val="00B24AB5"/>
    <w:rsid w:val="00B34F84"/>
    <w:rsid w:val="00B36A9D"/>
    <w:rsid w:val="00B41B4E"/>
    <w:rsid w:val="00B7708D"/>
    <w:rsid w:val="00B95BFA"/>
    <w:rsid w:val="00BA4A09"/>
    <w:rsid w:val="00BD3617"/>
    <w:rsid w:val="00BE3D85"/>
    <w:rsid w:val="00BE698A"/>
    <w:rsid w:val="00C14670"/>
    <w:rsid w:val="00C23711"/>
    <w:rsid w:val="00C2545F"/>
    <w:rsid w:val="00C30A1D"/>
    <w:rsid w:val="00C311CA"/>
    <w:rsid w:val="00C43D03"/>
    <w:rsid w:val="00C55EA5"/>
    <w:rsid w:val="00C627DC"/>
    <w:rsid w:val="00C63355"/>
    <w:rsid w:val="00CB1164"/>
    <w:rsid w:val="00CB1B61"/>
    <w:rsid w:val="00CC6C9F"/>
    <w:rsid w:val="00CE09BB"/>
    <w:rsid w:val="00D00861"/>
    <w:rsid w:val="00D2026F"/>
    <w:rsid w:val="00D35818"/>
    <w:rsid w:val="00D50FD6"/>
    <w:rsid w:val="00D64CA5"/>
    <w:rsid w:val="00D7284C"/>
    <w:rsid w:val="00D77131"/>
    <w:rsid w:val="00D84979"/>
    <w:rsid w:val="00D92F69"/>
    <w:rsid w:val="00D94CB0"/>
    <w:rsid w:val="00DB2B70"/>
    <w:rsid w:val="00DC4B02"/>
    <w:rsid w:val="00E114D2"/>
    <w:rsid w:val="00E720B6"/>
    <w:rsid w:val="00E9478E"/>
    <w:rsid w:val="00E95B41"/>
    <w:rsid w:val="00E95F94"/>
    <w:rsid w:val="00EC39EF"/>
    <w:rsid w:val="00ED680C"/>
    <w:rsid w:val="00F14381"/>
    <w:rsid w:val="00F24DED"/>
    <w:rsid w:val="00F3021E"/>
    <w:rsid w:val="00F5742E"/>
    <w:rsid w:val="00F8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D871E8"/>
  <w15:docId w15:val="{A9647070-4227-41F0-8A95-855DAB91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676"/>
    <w:pPr>
      <w:spacing w:line="240" w:lineRule="auto"/>
      <w:jc w:val="both"/>
    </w:pPr>
    <w:rPr>
      <w:rFonts w:cstheme="minorHAnsi"/>
    </w:rPr>
  </w:style>
  <w:style w:type="paragraph" w:styleId="Naslov1">
    <w:name w:val="heading 1"/>
    <w:next w:val="Normal"/>
    <w:link w:val="Naslov1Char"/>
    <w:uiPriority w:val="9"/>
    <w:qFormat/>
    <w:rsid w:val="00202832"/>
    <w:pPr>
      <w:keepNext/>
      <w:keepLines/>
      <w:spacing w:after="0" w:line="259" w:lineRule="auto"/>
      <w:ind w:left="27"/>
      <w:jc w:val="center"/>
      <w:outlineLvl w:val="0"/>
    </w:pPr>
    <w:rPr>
      <w:rFonts w:ascii="Calibri" w:eastAsia="Calibri" w:hAnsi="Calibri" w:cs="Calibri"/>
      <w:b/>
      <w:color w:val="000000"/>
      <w:sz w:val="52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64C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B446A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3B446A"/>
  </w:style>
  <w:style w:type="paragraph" w:styleId="Podnoje">
    <w:name w:val="footer"/>
    <w:basedOn w:val="Normal"/>
    <w:link w:val="PodnojeChar"/>
    <w:uiPriority w:val="99"/>
    <w:unhideWhenUsed/>
    <w:rsid w:val="003B446A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3B446A"/>
  </w:style>
  <w:style w:type="paragraph" w:styleId="Tekstbalonia">
    <w:name w:val="Balloon Text"/>
    <w:basedOn w:val="Normal"/>
    <w:link w:val="TekstbaloniaChar"/>
    <w:uiPriority w:val="99"/>
    <w:semiHidden/>
    <w:unhideWhenUsed/>
    <w:rsid w:val="003B446A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446A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3B446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Bezproreda">
    <w:name w:val="No Spacing"/>
    <w:uiPriority w:val="1"/>
    <w:rsid w:val="00E9478E"/>
    <w:pPr>
      <w:spacing w:after="0" w:line="240" w:lineRule="auto"/>
    </w:pPr>
    <w:rPr>
      <w:rFonts w:ascii="Gotham Book" w:hAnsi="Gotham Book"/>
    </w:rPr>
  </w:style>
  <w:style w:type="character" w:customStyle="1" w:styleId="Naslov1Char">
    <w:name w:val="Naslov 1 Char"/>
    <w:basedOn w:val="Zadanifontodlomka"/>
    <w:link w:val="Naslov1"/>
    <w:uiPriority w:val="9"/>
    <w:rsid w:val="00202832"/>
    <w:rPr>
      <w:rFonts w:ascii="Calibri" w:eastAsia="Calibri" w:hAnsi="Calibri" w:cs="Calibri"/>
      <w:b/>
      <w:color w:val="000000"/>
      <w:sz w:val="52"/>
      <w:lang w:eastAsia="hr-HR"/>
    </w:rPr>
  </w:style>
  <w:style w:type="paragraph" w:styleId="Odlomakpopisa">
    <w:name w:val="List Paragraph"/>
    <w:basedOn w:val="Normal"/>
    <w:uiPriority w:val="1"/>
    <w:qFormat/>
    <w:rsid w:val="00642041"/>
    <w:pPr>
      <w:spacing w:after="160" w:line="259" w:lineRule="auto"/>
      <w:ind w:left="720"/>
      <w:contextualSpacing/>
      <w:jc w:val="left"/>
    </w:pPr>
    <w:rPr>
      <w:rFonts w:cstheme="minorBidi"/>
      <w:lang w:val="en-US"/>
    </w:rPr>
  </w:style>
  <w:style w:type="paragraph" w:styleId="Tijeloteksta">
    <w:name w:val="Body Text"/>
    <w:basedOn w:val="Normal"/>
    <w:link w:val="TijelotekstaChar"/>
    <w:uiPriority w:val="1"/>
    <w:qFormat/>
    <w:rsid w:val="00642041"/>
    <w:pPr>
      <w:widowControl w:val="0"/>
      <w:autoSpaceDE w:val="0"/>
      <w:autoSpaceDN w:val="0"/>
      <w:spacing w:after="0"/>
      <w:jc w:val="left"/>
    </w:pPr>
    <w:rPr>
      <w:rFonts w:ascii="Calibri" w:eastAsia="Calibri" w:hAnsi="Calibri" w:cs="Calibri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642041"/>
    <w:rPr>
      <w:rFonts w:ascii="Calibri" w:eastAsia="Calibri" w:hAnsi="Calibri" w:cs="Calibri"/>
      <w:sz w:val="24"/>
      <w:szCs w:val="24"/>
    </w:rPr>
  </w:style>
  <w:style w:type="paragraph" w:styleId="Naslov">
    <w:name w:val="Title"/>
    <w:basedOn w:val="Normal"/>
    <w:link w:val="NaslovChar"/>
    <w:uiPriority w:val="10"/>
    <w:qFormat/>
    <w:rsid w:val="00642041"/>
    <w:pPr>
      <w:widowControl w:val="0"/>
      <w:autoSpaceDE w:val="0"/>
      <w:autoSpaceDN w:val="0"/>
      <w:spacing w:after="0"/>
      <w:ind w:left="6" w:right="23"/>
      <w:jc w:val="center"/>
    </w:pPr>
    <w:rPr>
      <w:rFonts w:ascii="Calibri" w:eastAsia="Calibri" w:hAnsi="Calibri" w:cs="Calibri"/>
      <w:b/>
      <w:bCs/>
      <w:sz w:val="40"/>
      <w:szCs w:val="40"/>
    </w:rPr>
  </w:style>
  <w:style w:type="character" w:customStyle="1" w:styleId="NaslovChar">
    <w:name w:val="Naslov Char"/>
    <w:basedOn w:val="Zadanifontodlomka"/>
    <w:link w:val="Naslov"/>
    <w:uiPriority w:val="10"/>
    <w:rsid w:val="00642041"/>
    <w:rPr>
      <w:rFonts w:ascii="Calibri" w:eastAsia="Calibri" w:hAnsi="Calibri" w:cs="Calibri"/>
      <w:b/>
      <w:bCs/>
      <w:sz w:val="40"/>
      <w:szCs w:val="40"/>
    </w:rPr>
  </w:style>
  <w:style w:type="paragraph" w:customStyle="1" w:styleId="TableParagraph">
    <w:name w:val="Table Paragraph"/>
    <w:basedOn w:val="Normal"/>
    <w:uiPriority w:val="1"/>
    <w:qFormat/>
    <w:rsid w:val="00642041"/>
    <w:pPr>
      <w:widowControl w:val="0"/>
      <w:autoSpaceDE w:val="0"/>
      <w:autoSpaceDN w:val="0"/>
      <w:spacing w:after="0"/>
      <w:jc w:val="left"/>
    </w:pPr>
    <w:rPr>
      <w:rFonts w:ascii="Calibri" w:eastAsia="Calibri" w:hAnsi="Calibri" w:cs="Calibri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64CA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veza">
    <w:name w:val="Hyperlink"/>
    <w:basedOn w:val="Zadanifontodlomka"/>
    <w:uiPriority w:val="99"/>
    <w:unhideWhenUsed/>
    <w:rsid w:val="00D64CA5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64C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ogometni-savez@bj.t-com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sbbz\Desktop\LIGA%20MLADE&#381;I%20SREDI&#352;TA\SUGLASNOST%202026-0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SUGLASNOST 2026-08</Template>
  <TotalTime>2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NSBBŽ</dc:creator>
  <cp:lastModifiedBy>NOGOMETNI SAVEZ BBŽ</cp:lastModifiedBy>
  <cp:revision>6</cp:revision>
  <cp:lastPrinted>2019-02-20T15:54:00Z</cp:lastPrinted>
  <dcterms:created xsi:type="dcterms:W3CDTF">2026-08-26T16:35:00Z</dcterms:created>
  <dcterms:modified xsi:type="dcterms:W3CDTF">2026-08-26T17:01:00Z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74ac2030c84bd2afb67f1ce648d9efd262b61ecec8e9ed948d80d01b66863399</vt:lpwstr>
  </property>
</Properties>
</file>